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FFD7E" w14:textId="77777777" w:rsidR="00F246E5" w:rsidRDefault="00E838A4">
      <w:pPr>
        <w:pStyle w:val="a7"/>
        <w:ind w:left="-709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/>
          <w:sz w:val="26"/>
          <w:szCs w:val="26"/>
        </w:rPr>
        <w:t>(</w:t>
      </w:r>
      <w:r>
        <w:rPr>
          <w:rFonts w:ascii="Times New Roman" w:eastAsia="標楷體" w:hAnsi="Times New Roman"/>
          <w:sz w:val="26"/>
          <w:szCs w:val="26"/>
        </w:rPr>
        <w:t>附件一</w:t>
      </w:r>
      <w:r>
        <w:rPr>
          <w:rFonts w:ascii="Times New Roman" w:eastAsia="標楷體" w:hAnsi="Times New Roman"/>
          <w:sz w:val="26"/>
          <w:szCs w:val="26"/>
        </w:rPr>
        <w:t>)</w:t>
      </w:r>
    </w:p>
    <w:p w14:paraId="794C9ED7" w14:textId="77777777" w:rsidR="00F246E5" w:rsidRDefault="00E838A4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【教學實踐研究計畫中區區域基地】</w:t>
      </w:r>
    </w:p>
    <w:p w14:paraId="0B7696AB" w14:textId="77777777" w:rsidR="00F246E5" w:rsidRDefault="00E838A4">
      <w:pPr>
        <w:snapToGrid w:val="0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115</w:t>
      </w:r>
      <w:r>
        <w:rPr>
          <w:rFonts w:ascii="標楷體" w:eastAsia="標楷體" w:hAnsi="標楷體"/>
          <w:b/>
          <w:sz w:val="28"/>
          <w:szCs w:val="28"/>
        </w:rPr>
        <w:t>年教學實踐研究計畫書撰寫諮詢服務申請表</w:t>
      </w:r>
    </w:p>
    <w:p w14:paraId="5F7EDBA3" w14:textId="77777777" w:rsidR="00F246E5" w:rsidRDefault="00F246E5">
      <w:pPr>
        <w:snapToGrid w:val="0"/>
        <w:jc w:val="center"/>
      </w:pPr>
    </w:p>
    <w:tbl>
      <w:tblPr>
        <w:tblW w:w="10055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9"/>
        <w:gridCol w:w="1299"/>
        <w:gridCol w:w="1299"/>
        <w:gridCol w:w="237"/>
        <w:gridCol w:w="1063"/>
        <w:gridCol w:w="1063"/>
        <w:gridCol w:w="236"/>
        <w:gridCol w:w="1299"/>
        <w:gridCol w:w="1300"/>
      </w:tblGrid>
      <w:tr w:rsidR="00F246E5" w14:paraId="1C356131" w14:textId="77777777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2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CDAED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7805B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3D6C2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職稱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B70D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0E5B2EB1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22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E44D4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所屬學校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3636A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9B0A7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任職系所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AB3A9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71600979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22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FD0A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連絡電話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A4013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F1C4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Email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FD660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7B248C2C" w14:textId="77777777">
        <w:tblPrEx>
          <w:tblCellMar>
            <w:top w:w="0" w:type="dxa"/>
            <w:bottom w:w="0" w:type="dxa"/>
          </w:tblCellMar>
        </w:tblPrEx>
        <w:trPr>
          <w:trHeight w:val="712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856AE" w14:textId="77777777" w:rsidR="00F246E5" w:rsidRDefault="00E838A4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預計申請計畫</w:t>
            </w:r>
          </w:p>
          <w:p w14:paraId="3401FE18" w14:textId="77777777" w:rsidR="00F246E5" w:rsidRDefault="00E838A4">
            <w:pPr>
              <w:snapToGrid w:val="0"/>
              <w:spacing w:line="440" w:lineRule="atLeast"/>
              <w:jc w:val="center"/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學門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專案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7DB0FD" w14:textId="77777777" w:rsidR="00F246E5" w:rsidRDefault="00E838A4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通識（包括體育）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教育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人文藝術及設計</w:t>
            </w:r>
          </w:p>
          <w:p w14:paraId="2FFBC4AF" w14:textId="77777777" w:rsidR="00F246E5" w:rsidRDefault="00E838A4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商業及管理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社會（包括法政）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工程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  <w:p w14:paraId="68B54131" w14:textId="77777777" w:rsidR="00F246E5" w:rsidRDefault="00E838A4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數理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醫護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生技農科及民生</w:t>
            </w:r>
          </w:p>
          <w:p w14:paraId="0C92E9EB" w14:textId="77777777" w:rsidR="00F246E5" w:rsidRDefault="00E838A4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大學社會責任（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USR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）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技術實作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情緒健康與福祉</w:t>
            </w:r>
          </w:p>
        </w:tc>
      </w:tr>
      <w:tr w:rsidR="00F246E5" w14:paraId="482B3EAB" w14:textId="77777777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26FD7" w14:textId="77777777" w:rsidR="00F246E5" w:rsidRDefault="00E838A4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諮詢方式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296EAF" w14:textId="77777777" w:rsidR="00F246E5" w:rsidRDefault="00E838A4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線上諮</w:t>
            </w: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詢</w:t>
            </w:r>
            <w:proofErr w:type="gramEnd"/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實體諮詢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書面資料諮</w:t>
            </w: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詢</w:t>
            </w:r>
          </w:p>
          <w:p w14:paraId="688818C5" w14:textId="77777777" w:rsidR="00F246E5" w:rsidRDefault="00E838A4">
            <w:pPr>
              <w:jc w:val="both"/>
            </w:pPr>
            <w:proofErr w:type="gramStart"/>
            <w:r>
              <w:rPr>
                <w:rFonts w:ascii="Times New Roman" w:eastAsia="標楷體" w:hAnsi="Times New Roman"/>
                <w:sz w:val="22"/>
              </w:rPr>
              <w:t>（</w:t>
            </w:r>
            <w:proofErr w:type="gramEnd"/>
            <w:r>
              <w:rPr>
                <w:rFonts w:ascii="標楷體" w:eastAsia="標楷體" w:hAnsi="標楷體"/>
                <w:sz w:val="22"/>
              </w:rPr>
              <w:t>※</w:t>
            </w:r>
            <w:r>
              <w:rPr>
                <w:rFonts w:ascii="Times New Roman" w:eastAsia="標楷體" w:hAnsi="Times New Roman"/>
                <w:sz w:val="22"/>
              </w:rPr>
              <w:t>實體諮詢無補助交通費，請申請人自行負擔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F246E5" w14:paraId="5861CBB6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225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FFEB0" w14:textId="77777777" w:rsidR="00F246E5" w:rsidRDefault="00E838A4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可配合諮詢時間</w:t>
            </w:r>
          </w:p>
          <w:p w14:paraId="06AA743E" w14:textId="77777777" w:rsidR="00F246E5" w:rsidRDefault="00E838A4">
            <w:pPr>
              <w:jc w:val="center"/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請提供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2-4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個日期、時段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1AE1" w14:textId="77777777" w:rsidR="00F246E5" w:rsidRDefault="00E838A4">
            <w:pPr>
              <w:pStyle w:val="TableParagraph"/>
              <w:spacing w:before="13"/>
              <w:ind w:left="605"/>
            </w:pPr>
            <w:r>
              <w:rPr>
                <w:noProof/>
                <w:spacing w:val="-5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0A99BC" wp14:editId="52B88A80">
                      <wp:simplePos x="0" y="0"/>
                      <wp:positionH relativeFrom="column">
                        <wp:posOffset>-59692</wp:posOffset>
                      </wp:positionH>
                      <wp:positionV relativeFrom="paragraph">
                        <wp:posOffset>1271</wp:posOffset>
                      </wp:positionV>
                      <wp:extent cx="818515" cy="418466"/>
                      <wp:effectExtent l="0" t="0" r="19685" b="19684"/>
                      <wp:wrapNone/>
                      <wp:docPr id="1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515" cy="4184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45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FD25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2" o:spid="_x0000_s1026" type="#_x0000_t32" style="position:absolute;margin-left:-4.7pt;margin-top:.1pt;width:64.45pt;height:3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" strokeweight=".17625mm">
                      <v:stroke joinstyle="miter"/>
                    </v:shape>
                  </w:pict>
                </mc:Fallback>
              </mc:AlternateContent>
            </w:r>
            <w:r>
              <w:rPr>
                <w:spacing w:val="-5"/>
                <w:sz w:val="24"/>
              </w:rPr>
              <w:t>星期</w:t>
            </w:r>
          </w:p>
          <w:p w14:paraId="542617F5" w14:textId="77777777" w:rsidR="00F246E5" w:rsidRDefault="00E838A4">
            <w:pPr>
              <w:spacing w:line="276" w:lineRule="auto"/>
            </w:pPr>
            <w:r>
              <w:rPr>
                <w:rFonts w:ascii="標楷體" w:eastAsia="標楷體" w:hAnsi="標楷體"/>
                <w:spacing w:val="-5"/>
              </w:rPr>
              <w:t>時段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1F343" w14:textId="77777777" w:rsidR="00F246E5" w:rsidRDefault="00E838A4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星期一</w:t>
            </w:r>
          </w:p>
        </w:tc>
        <w:tc>
          <w:tcPr>
            <w:tcW w:w="13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E2257" w14:textId="77777777" w:rsidR="00F246E5" w:rsidRDefault="00E838A4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星期二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C824A5" w14:textId="77777777" w:rsidR="00F246E5" w:rsidRDefault="00E838A4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星期三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329AE5" w14:textId="77777777" w:rsidR="00F246E5" w:rsidRDefault="00E838A4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星期四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6D0B93" w14:textId="77777777" w:rsidR="00F246E5" w:rsidRDefault="00E838A4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星期五</w:t>
            </w:r>
          </w:p>
        </w:tc>
      </w:tr>
      <w:tr w:rsidR="00F246E5" w14:paraId="0A2ED58E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0DFA2" w14:textId="77777777" w:rsidR="00F246E5" w:rsidRDefault="00F246E5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00D82" w14:textId="77777777" w:rsidR="00F246E5" w:rsidRDefault="00E838A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上午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B33541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0ED05D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C39C8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2177C2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FC3FF8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F246E5" w14:paraId="0E4A67A4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4E80" w14:textId="77777777" w:rsidR="00F246E5" w:rsidRDefault="00F246E5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75AE4" w14:textId="77777777" w:rsidR="00F246E5" w:rsidRDefault="00E838A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下午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6C73A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25D337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24A1F9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66A1C1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5829DA" w14:textId="77777777" w:rsidR="00F246E5" w:rsidRDefault="00F246E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F246E5" w14:paraId="28594F4A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5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6B114" w14:textId="77777777" w:rsidR="00F246E5" w:rsidRDefault="00E838A4">
            <w:pPr>
              <w:snapToGrid w:val="0"/>
              <w:spacing w:line="440" w:lineRule="atLeast"/>
              <w:jc w:val="center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Mentor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媒合順位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4366F" w14:textId="77777777" w:rsidR="00F246E5" w:rsidRDefault="00E838A4">
            <w:pPr>
              <w:snapToGrid w:val="0"/>
              <w:spacing w:line="4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</w:tr>
      <w:tr w:rsidR="00F246E5" w14:paraId="6753AE2E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3933E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45E56" w14:textId="77777777" w:rsidR="00F246E5" w:rsidRDefault="00E838A4">
            <w:pPr>
              <w:snapToGrid w:val="0"/>
              <w:spacing w:line="4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</w:tr>
      <w:tr w:rsidR="00F246E5" w14:paraId="7212E3DB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E099C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528E" w14:textId="77777777" w:rsidR="00F246E5" w:rsidRDefault="00E838A4">
            <w:pPr>
              <w:snapToGrid w:val="0"/>
              <w:spacing w:line="4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</w:tr>
      <w:tr w:rsidR="00F246E5" w14:paraId="3237381F" w14:textId="7777777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C3355" w14:textId="77777777" w:rsidR="00F246E5" w:rsidRDefault="00E838A4">
            <w:pPr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申請經歷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A1793" w14:textId="77777777" w:rsidR="00F246E5" w:rsidRDefault="00E838A4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首次申請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曾經申請但未通過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曾經申請且有通過</w:t>
            </w:r>
          </w:p>
        </w:tc>
      </w:tr>
      <w:tr w:rsidR="00F246E5" w14:paraId="52069DA8" w14:textId="77777777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CF50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計畫名稱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DDF92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2F221628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2A05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授課課程名稱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/</w:t>
            </w:r>
          </w:p>
          <w:p w14:paraId="0CE7F98E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必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選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修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D7A1A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60E3F734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8C6C9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研究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授課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對象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EE715" w14:textId="77777777" w:rsidR="00F246E5" w:rsidRDefault="00F246E5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5B63D26A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F7948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課程大綱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C8E82" w14:textId="77777777" w:rsidR="00F246E5" w:rsidRDefault="00F246E5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7CB60838" w14:textId="77777777">
        <w:tblPrEx>
          <w:tblCellMar>
            <w:top w:w="0" w:type="dxa"/>
            <w:bottom w:w="0" w:type="dxa"/>
          </w:tblCellMar>
        </w:tblPrEx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C0766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課程教學現場試圖解決之問題及問題之重要性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49431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45C299E8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6462D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教學實踐研究計畫主題及研究目的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13AC" w14:textId="77777777" w:rsidR="00F246E5" w:rsidRDefault="00F246E5">
            <w:pPr>
              <w:snapToGrid w:val="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4C096A82" w14:textId="77777777">
        <w:tblPrEx>
          <w:tblCellMar>
            <w:top w:w="0" w:type="dxa"/>
            <w:bottom w:w="0" w:type="dxa"/>
          </w:tblCellMar>
        </w:tblPrEx>
        <w:trPr>
          <w:trHeight w:val="822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2CC0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lastRenderedPageBreak/>
              <w:t>教學方法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CA8EE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37FED5A8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7D1F9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研究方法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F01A3" w14:textId="77777777" w:rsidR="00F246E5" w:rsidRDefault="00F246E5">
            <w:pPr>
              <w:snapToGrid w:val="0"/>
              <w:rPr>
                <w:rFonts w:ascii="Times New Roman" w:eastAsia="標楷體" w:hAnsi="Times New Roman"/>
                <w:color w:val="404040"/>
                <w:sz w:val="26"/>
                <w:szCs w:val="26"/>
              </w:rPr>
            </w:pPr>
          </w:p>
        </w:tc>
      </w:tr>
      <w:tr w:rsidR="00F246E5" w14:paraId="33792FFF" w14:textId="77777777">
        <w:tblPrEx>
          <w:tblCellMar>
            <w:top w:w="0" w:type="dxa"/>
            <w:bottom w:w="0" w:type="dxa"/>
          </w:tblCellMar>
        </w:tblPrEx>
        <w:trPr>
          <w:trHeight w:val="1201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76938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問題方向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655C" w14:textId="77777777" w:rsidR="00F246E5" w:rsidRDefault="00E838A4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計畫書撰寫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教學設計與規劃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學習評量與工具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文獻探討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研究設計與執行規劃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含研究方法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其他：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請敘寫</w:t>
            </w:r>
            <w:proofErr w:type="gramEnd"/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)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u w:val="single"/>
                <w:shd w:val="clear" w:color="auto" w:fill="FFFFFF"/>
              </w:rPr>
              <w:t xml:space="preserve">                           </w:t>
            </w:r>
          </w:p>
        </w:tc>
      </w:tr>
      <w:tr w:rsidR="00F246E5" w14:paraId="6111DFCE" w14:textId="77777777">
        <w:tblPrEx>
          <w:tblCellMar>
            <w:top w:w="0" w:type="dxa"/>
            <w:bottom w:w="0" w:type="dxa"/>
          </w:tblCellMar>
        </w:tblPrEx>
        <w:trPr>
          <w:trHeight w:val="1204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31E9B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欲諮詢之問題</w:t>
            </w:r>
          </w:p>
          <w:p w14:paraId="0329F967" w14:textId="77777777" w:rsidR="00F246E5" w:rsidRDefault="00E838A4">
            <w:pPr>
              <w:snapToGrid w:val="0"/>
              <w:spacing w:line="440" w:lineRule="atLeast"/>
              <w:jc w:val="center"/>
            </w:pPr>
            <w:r>
              <w:rPr>
                <w:rFonts w:ascii="Times New Roman" w:eastAsia="標楷體" w:hAnsi="Times New Roman"/>
                <w:szCs w:val="26"/>
              </w:rPr>
              <w:t>（請條列說明）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196C4" w14:textId="77777777" w:rsidR="00F246E5" w:rsidRDefault="00F246E5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246E5" w14:paraId="3532D18E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3C352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是否提供計畫書初稿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8E054" w14:textId="77777777" w:rsidR="00F246E5" w:rsidRDefault="00E838A4">
            <w:pPr>
              <w:snapToGrid w:val="0"/>
              <w:spacing w:line="440" w:lineRule="atLeast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是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否</w:t>
            </w:r>
            <w:proofErr w:type="gramEnd"/>
          </w:p>
        </w:tc>
      </w:tr>
      <w:tr w:rsidR="00F246E5" w14:paraId="2B955BC4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E02A8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學校計畫收件</w:t>
            </w:r>
          </w:p>
          <w:p w14:paraId="3DD8F193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截止日期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868B2" w14:textId="77777777" w:rsidR="00F246E5" w:rsidRDefault="00E838A4">
            <w:pPr>
              <w:snapToGrid w:val="0"/>
              <w:spacing w:line="440" w:lineRule="atLeast"/>
              <w:jc w:val="both"/>
            </w:pPr>
            <w:r>
              <w:rPr>
                <w:rFonts w:ascii="Times New Roman" w:eastAsia="標楷體" w:hAnsi="Times New Roman"/>
                <w:szCs w:val="24"/>
              </w:rPr>
              <w:t xml:space="preserve">      </w:t>
            </w:r>
            <w:r>
              <w:rPr>
                <w:rFonts w:ascii="標楷體" w:eastAsia="標楷體" w:hAnsi="標楷體"/>
                <w:spacing w:val="-10"/>
              </w:rPr>
              <w:t>年</w:t>
            </w:r>
            <w:r>
              <w:rPr>
                <w:rFonts w:ascii="標楷體" w:eastAsia="標楷體" w:hAnsi="標楷體"/>
              </w:rPr>
              <w:tab/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月</w:t>
            </w:r>
            <w:r>
              <w:rPr>
                <w:rFonts w:ascii="標楷體" w:eastAsia="標楷體" w:hAnsi="標楷體"/>
              </w:rPr>
              <w:tab/>
              <w:t xml:space="preserve">   </w:t>
            </w:r>
            <w:r>
              <w:rPr>
                <w:rFonts w:ascii="標楷體" w:eastAsia="標楷體" w:hAnsi="標楷體"/>
                <w:spacing w:val="-10"/>
              </w:rPr>
              <w:t>日</w:t>
            </w:r>
          </w:p>
        </w:tc>
      </w:tr>
      <w:tr w:rsidR="00F246E5" w14:paraId="5D830002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E45A6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申請人簽章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F2A3CF" w14:textId="77777777" w:rsidR="00F246E5" w:rsidRDefault="00E838A4">
            <w:pPr>
              <w:pStyle w:val="TableParagraph"/>
              <w:tabs>
                <w:tab w:val="left" w:pos="599"/>
                <w:tab w:val="left" w:pos="1199"/>
              </w:tabs>
              <w:spacing w:before="143"/>
              <w:ind w:right="-15"/>
              <w:jc w:val="right"/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:rsidR="00F246E5" w14:paraId="402A785B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43555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靜宜大學</w:t>
            </w:r>
          </w:p>
          <w:p w14:paraId="079EA0E0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中區區域基地</w:t>
            </w:r>
          </w:p>
          <w:p w14:paraId="6B8E5E2E" w14:textId="77777777" w:rsidR="00F246E5" w:rsidRDefault="00E838A4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由承辦單位填寫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7796" w:type="dxa"/>
            <w:gridSpan w:val="8"/>
            <w:tcBorders>
              <w:top w:val="double" w:sz="12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FFC60" w14:textId="77777777" w:rsidR="00F246E5" w:rsidRDefault="00E838A4">
            <w:pPr>
              <w:snapToGrid w:val="0"/>
              <w:spacing w:before="180"/>
              <w:jc w:val="both"/>
            </w:pPr>
            <w:r>
              <w:rPr>
                <w:rFonts w:ascii="Times New Roman" w:eastAsia="標楷體" w:hAnsi="Times New Roman"/>
                <w:spacing w:val="-10"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收件日期：</w:t>
            </w:r>
            <w:r>
              <w:rPr>
                <w:rFonts w:ascii="Times New Roman" w:eastAsia="標楷體" w:hAnsi="Times New Roman"/>
                <w:szCs w:val="24"/>
              </w:rPr>
              <w:t xml:space="preserve">      </w:t>
            </w:r>
            <w:r>
              <w:rPr>
                <w:rFonts w:ascii="標楷體" w:eastAsia="標楷體" w:hAnsi="標楷體"/>
                <w:spacing w:val="-10"/>
              </w:rPr>
              <w:t>年</w:t>
            </w:r>
            <w:r>
              <w:rPr>
                <w:rFonts w:ascii="標楷體" w:eastAsia="標楷體" w:hAnsi="標楷體"/>
              </w:rPr>
              <w:tab/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月</w:t>
            </w:r>
            <w:r>
              <w:rPr>
                <w:rFonts w:ascii="標楷體" w:eastAsia="標楷體" w:hAnsi="標楷體"/>
              </w:rPr>
              <w:tab/>
              <w:t xml:space="preserve">   </w:t>
            </w:r>
            <w:r>
              <w:rPr>
                <w:rFonts w:ascii="標楷體" w:eastAsia="標楷體" w:hAnsi="標楷體"/>
                <w:spacing w:val="-10"/>
              </w:rPr>
              <w:t>日</w:t>
            </w:r>
          </w:p>
          <w:p w14:paraId="1341DDD9" w14:textId="77777777" w:rsidR="00F246E5" w:rsidRDefault="00E838A4">
            <w:pPr>
              <w:pStyle w:val="TableParagraph"/>
              <w:tabs>
                <w:tab w:val="left" w:pos="599"/>
                <w:tab w:val="left" w:pos="1199"/>
              </w:tabs>
              <w:spacing w:before="143"/>
              <w:ind w:right="-15"/>
              <w:jc w:val="both"/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申請人申請次數：第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次</w:t>
            </w:r>
          </w:p>
          <w:p w14:paraId="60E881AE" w14:textId="77777777" w:rsidR="00F246E5" w:rsidRDefault="00E838A4">
            <w:pPr>
              <w:snapToGrid w:val="0"/>
              <w:spacing w:before="180"/>
              <w:jc w:val="both"/>
            </w:pPr>
            <w:r>
              <w:rPr>
                <w:rFonts w:ascii="Times New Roman" w:eastAsia="標楷體" w:hAnsi="Times New Roman"/>
                <w:spacing w:val="-10"/>
                <w:szCs w:val="24"/>
              </w:rPr>
              <w:t>3.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本案審核結果：</w:t>
            </w:r>
          </w:p>
          <w:p w14:paraId="52C3E4B9" w14:textId="77777777" w:rsidR="00F246E5" w:rsidRDefault="00E838A4">
            <w:pPr>
              <w:wordWrap w:val="0"/>
              <w:snapToGrid w:val="0"/>
              <w:spacing w:before="180"/>
              <w:jc w:val="righ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 xml:space="preserve">     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 xml:space="preserve">     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</w:tr>
    </w:tbl>
    <w:p w14:paraId="38580B28" w14:textId="77777777" w:rsidR="00F246E5" w:rsidRDefault="00E838A4">
      <w:pPr>
        <w:spacing w:before="19"/>
      </w:pPr>
      <w:r>
        <w:rPr>
          <w:rFonts w:ascii="Times New Roman" w:eastAsia="標楷體" w:hAnsi="Times New Roman"/>
          <w:spacing w:val="-6"/>
        </w:rPr>
        <w:t>※</w:t>
      </w:r>
      <w:r>
        <w:rPr>
          <w:rFonts w:ascii="Times New Roman" w:eastAsia="標楷體" w:hAnsi="Times New Roman"/>
          <w:spacing w:val="-6"/>
        </w:rPr>
        <w:t>本表填寫完畢後</w:t>
      </w:r>
      <w:r>
        <w:rPr>
          <w:rFonts w:ascii="Times New Roman" w:eastAsia="標楷體" w:hAnsi="Times New Roman"/>
          <w:szCs w:val="32"/>
        </w:rPr>
        <w:t>請於</w:t>
      </w:r>
      <w:r>
        <w:rPr>
          <w:rFonts w:ascii="Times New Roman" w:eastAsia="標楷體" w:hAnsi="Times New Roman"/>
          <w:color w:val="FF0000"/>
          <w:szCs w:val="32"/>
        </w:rPr>
        <w:t>115/11/30(</w:t>
      </w:r>
      <w:proofErr w:type="gramStart"/>
      <w:r>
        <w:rPr>
          <w:rFonts w:ascii="Times New Roman" w:eastAsia="標楷體" w:hAnsi="Times New Roman"/>
          <w:color w:val="FF0000"/>
          <w:szCs w:val="32"/>
        </w:rPr>
        <w:t>一</w:t>
      </w:r>
      <w:proofErr w:type="gramEnd"/>
      <w:r>
        <w:rPr>
          <w:rFonts w:ascii="Times New Roman" w:eastAsia="標楷體" w:hAnsi="Times New Roman"/>
          <w:color w:val="FF0000"/>
          <w:szCs w:val="32"/>
        </w:rPr>
        <w:t>)</w:t>
      </w:r>
      <w:r>
        <w:rPr>
          <w:rFonts w:ascii="Times New Roman" w:eastAsia="標楷體" w:hAnsi="Times New Roman"/>
          <w:color w:val="FF0000"/>
          <w:szCs w:val="32"/>
        </w:rPr>
        <w:t>前</w:t>
      </w:r>
      <w:r>
        <w:rPr>
          <w:rFonts w:ascii="Times New Roman" w:eastAsia="標楷體" w:hAnsi="Times New Roman"/>
          <w:szCs w:val="32"/>
        </w:rPr>
        <w:t>將申請表請上傳至</w:t>
      </w:r>
      <w:r>
        <w:rPr>
          <w:rFonts w:ascii="Times New Roman" w:eastAsia="標楷體" w:hAnsi="Times New Roman"/>
          <w:sz w:val="26"/>
          <w:szCs w:val="26"/>
        </w:rPr>
        <w:t>google</w:t>
      </w:r>
      <w:r>
        <w:rPr>
          <w:rFonts w:ascii="Times New Roman" w:eastAsia="標楷體" w:hAnsi="Times New Roman"/>
          <w:sz w:val="26"/>
          <w:szCs w:val="26"/>
        </w:rPr>
        <w:t>表單：</w:t>
      </w:r>
      <w:hyperlink r:id="rId6" w:history="1">
        <w:r>
          <w:rPr>
            <w:rStyle w:val="a8"/>
            <w:rFonts w:ascii="Times New Roman" w:hAnsi="Times New Roman"/>
          </w:rPr>
          <w:t>https://forms.gle/HK87oKsTPqGyb6zHA</w:t>
        </w:r>
      </w:hyperlink>
    </w:p>
    <w:p w14:paraId="24B0DE0A" w14:textId="77777777" w:rsidR="00F246E5" w:rsidRDefault="00E838A4">
      <w:pPr>
        <w:suppressAutoHyphens w:val="0"/>
        <w:textAlignment w:val="auto"/>
      </w:pPr>
      <w:r>
        <w:rPr>
          <w:rFonts w:ascii="Times New Roman" w:eastAsia="標楷體" w:hAnsi="Times New Roman"/>
          <w:spacing w:val="-2"/>
        </w:rPr>
        <w:t>※</w:t>
      </w:r>
      <w:r>
        <w:rPr>
          <w:rFonts w:ascii="標楷體" w:eastAsia="標楷體" w:hAnsi="標楷體"/>
          <w:spacing w:val="-2"/>
          <w:szCs w:val="24"/>
        </w:rPr>
        <w:t>申請人請於諮詢完成「</w:t>
      </w:r>
      <w:proofErr w:type="gramStart"/>
      <w:r>
        <w:rPr>
          <w:rFonts w:ascii="標楷體" w:eastAsia="標楷體" w:hAnsi="標楷體"/>
          <w:spacing w:val="-2"/>
          <w:szCs w:val="24"/>
        </w:rPr>
        <w:t>一週</w:t>
      </w:r>
      <w:proofErr w:type="gramEnd"/>
      <w:r>
        <w:rPr>
          <w:rFonts w:ascii="標楷體" w:eastAsia="標楷體" w:hAnsi="標楷體"/>
          <w:spacing w:val="-2"/>
          <w:szCs w:val="24"/>
        </w:rPr>
        <w:t>內」回傳</w:t>
      </w:r>
      <w:r>
        <w:rPr>
          <w:rFonts w:ascii="標楷體" w:eastAsia="標楷體" w:hAnsi="標楷體"/>
          <w:spacing w:val="-2"/>
          <w:szCs w:val="24"/>
          <w:u w:val="single"/>
        </w:rPr>
        <w:t>諮詢紀錄</w:t>
      </w:r>
      <w:r>
        <w:rPr>
          <w:rFonts w:ascii="標楷體" w:eastAsia="標楷體" w:hAnsi="標楷體"/>
          <w:spacing w:val="-2"/>
          <w:szCs w:val="24"/>
        </w:rPr>
        <w:t>及</w:t>
      </w:r>
      <w:r>
        <w:rPr>
          <w:rFonts w:ascii="標楷體" w:eastAsia="標楷體" w:hAnsi="標楷體"/>
          <w:spacing w:val="-2"/>
          <w:szCs w:val="24"/>
          <w:u w:val="single"/>
        </w:rPr>
        <w:t>回饋表</w:t>
      </w:r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至承辦人至陳小姐信箱</w:t>
      </w:r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(</w:t>
      </w:r>
      <w:hyperlink r:id="rId7" w:history="1">
        <w:r>
          <w:rPr>
            <w:rStyle w:val="a8"/>
            <w:rFonts w:ascii="Times New Roman" w:eastAsia="標楷體" w:hAnsi="Times New Roman"/>
            <w:bCs/>
            <w:szCs w:val="24"/>
            <w:shd w:val="clear" w:color="auto" w:fill="FFFFFF"/>
          </w:rPr>
          <w:t>cyc11143@pu.edu.tw</w:t>
        </w:r>
      </w:hyperlink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)</w:t>
      </w:r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。</w:t>
      </w:r>
    </w:p>
    <w:p w14:paraId="3042FDAD" w14:textId="77777777" w:rsidR="00F246E5" w:rsidRDefault="00F246E5">
      <w:pPr>
        <w:spacing w:before="19"/>
      </w:pPr>
    </w:p>
    <w:sectPr w:rsidR="00F246E5">
      <w:pgSz w:w="11906" w:h="16838"/>
      <w:pgMar w:top="851" w:right="1558" w:bottom="993" w:left="1800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F3C62" w14:textId="77777777" w:rsidR="00E838A4" w:rsidRDefault="00E838A4">
      <w:r>
        <w:separator/>
      </w:r>
    </w:p>
  </w:endnote>
  <w:endnote w:type="continuationSeparator" w:id="0">
    <w:p w14:paraId="1293ED5D" w14:textId="77777777" w:rsidR="00E838A4" w:rsidRDefault="00E8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8FB10" w14:textId="77777777" w:rsidR="00E838A4" w:rsidRDefault="00E838A4">
      <w:r>
        <w:rPr>
          <w:color w:val="000000"/>
        </w:rPr>
        <w:separator/>
      </w:r>
    </w:p>
  </w:footnote>
  <w:footnote w:type="continuationSeparator" w:id="0">
    <w:p w14:paraId="55E3B777" w14:textId="77777777" w:rsidR="00E838A4" w:rsidRDefault="00E838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246E5"/>
    <w:rsid w:val="00924602"/>
    <w:rsid w:val="00E838A4"/>
    <w:rsid w:val="00F2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54461"/>
  <w15:docId w15:val="{F5E2CE3A-B962-4A9C-96EA-873B81AC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Hyperlink"/>
    <w:basedOn w:val="a0"/>
    <w:rPr>
      <w:color w:val="0000FF"/>
      <w:u w:val="single"/>
    </w:rPr>
  </w:style>
  <w:style w:type="character" w:customStyle="1" w:styleId="gmaildefault">
    <w:name w:val="gmail_default"/>
    <w:basedOn w:val="a0"/>
  </w:style>
  <w:style w:type="character" w:customStyle="1" w:styleId="a9">
    <w:name w:val="未解析的提及項目"/>
    <w:basedOn w:val="a0"/>
    <w:rPr>
      <w:color w:val="605E5C"/>
      <w:shd w:val="clear" w:color="auto" w:fill="E1DFDD"/>
    </w:rPr>
  </w:style>
  <w:style w:type="character" w:styleId="aa">
    <w:name w:val="FollowedHyperlink"/>
    <w:basedOn w:val="a0"/>
    <w:rPr>
      <w:color w:val="954F72"/>
      <w:u w:val="single"/>
    </w:rPr>
  </w:style>
  <w:style w:type="paragraph" w:customStyle="1" w:styleId="Standard">
    <w:name w:val="Standard"/>
    <w:pPr>
      <w:widowControl w:val="0"/>
      <w:suppressAutoHyphens/>
    </w:pPr>
  </w:style>
  <w:style w:type="paragraph" w:customStyle="1" w:styleId="TableParagraph">
    <w:name w:val="Table Paragraph"/>
    <w:basedOn w:val="a"/>
    <w:pPr>
      <w:suppressAutoHyphens w:val="0"/>
      <w:autoSpaceDE w:val="0"/>
      <w:textAlignment w:val="auto"/>
    </w:pPr>
    <w:rPr>
      <w:rFonts w:ascii="標楷體" w:eastAsia="標楷體" w:hAnsi="標楷體" w:cs="標楷體"/>
      <w:kern w:val="0"/>
      <w:sz w:val="22"/>
    </w:rPr>
  </w:style>
  <w:style w:type="character" w:styleId="ab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yc11143@pu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HK87oKsTPqGyb6zH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碧華 李</cp:lastModifiedBy>
  <cp:revision>2</cp:revision>
  <cp:lastPrinted>2023-09-20T05:23:00Z</cp:lastPrinted>
  <dcterms:created xsi:type="dcterms:W3CDTF">2026-10-01T03:45:00Z</dcterms:created>
  <dcterms:modified xsi:type="dcterms:W3CDTF">2026-10-01T03:45:00Z</dcterms:modified>
</cp:coreProperties>
</file>